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D5B" w:rsidRPr="006727BD" w:rsidRDefault="00DE1D5B" w:rsidP="00E461D7">
      <w:pPr>
        <w:spacing w:after="0"/>
        <w:jc w:val="both"/>
        <w:rPr>
          <w:rFonts w:ascii="Times New Roman" w:hAnsi="Times New Roman"/>
          <w:sz w:val="26"/>
          <w:szCs w:val="26"/>
        </w:rPr>
      </w:pPr>
      <w:r w:rsidRPr="006727BD">
        <w:rPr>
          <w:rFonts w:ascii="Times New Roman" w:hAnsi="Times New Roman"/>
          <w:sz w:val="26"/>
          <w:szCs w:val="26"/>
        </w:rPr>
        <w:t xml:space="preserve">Họ và tên : </w:t>
      </w:r>
      <w:r w:rsidRPr="006727BD">
        <w:rPr>
          <w:rFonts w:ascii="Times New Roman" w:hAnsi="Times New Roman"/>
          <w:b/>
          <w:sz w:val="26"/>
          <w:szCs w:val="26"/>
        </w:rPr>
        <w:t>CAO THỊ NGA</w:t>
      </w:r>
    </w:p>
    <w:p w:rsidR="00DE1D5B" w:rsidRDefault="00DE1D5B" w:rsidP="00E461D7">
      <w:pPr>
        <w:spacing w:after="0"/>
        <w:jc w:val="both"/>
        <w:rPr>
          <w:rFonts w:ascii="Times New Roman" w:hAnsi="Times New Roman"/>
          <w:sz w:val="26"/>
          <w:szCs w:val="26"/>
        </w:rPr>
      </w:pPr>
      <w:r w:rsidRPr="006727BD">
        <w:rPr>
          <w:rFonts w:ascii="Times New Roman" w:hAnsi="Times New Roman"/>
          <w:sz w:val="26"/>
          <w:szCs w:val="26"/>
        </w:rPr>
        <w:t>Đơn vị : Tổ Toán – Khoa KHCB – Trường CĐKT Lý Tự Trọng TPHCM</w:t>
      </w:r>
      <w:bookmarkStart w:id="0" w:name="_GoBack"/>
      <w:bookmarkEnd w:id="0"/>
    </w:p>
    <w:p w:rsidR="00DE1D5B" w:rsidRPr="006727BD" w:rsidRDefault="00DE1D5B" w:rsidP="00E461D7">
      <w:pPr>
        <w:spacing w:after="0"/>
        <w:jc w:val="both"/>
        <w:rPr>
          <w:rFonts w:ascii="Times New Roman" w:hAnsi="Times New Roman"/>
          <w:sz w:val="26"/>
          <w:szCs w:val="26"/>
        </w:rPr>
      </w:pPr>
    </w:p>
    <w:p w:rsidR="00DE1D5B" w:rsidRDefault="00DE1D5B" w:rsidP="006727BD">
      <w:pPr>
        <w:spacing w:after="0"/>
        <w:jc w:val="center"/>
        <w:rPr>
          <w:rFonts w:ascii="Times New Roman" w:hAnsi="Times New Roman"/>
          <w:b/>
          <w:sz w:val="26"/>
          <w:szCs w:val="26"/>
        </w:rPr>
      </w:pPr>
      <w:r w:rsidRPr="006727BD">
        <w:rPr>
          <w:rFonts w:ascii="Times New Roman" w:hAnsi="Times New Roman"/>
          <w:b/>
          <w:sz w:val="26"/>
          <w:szCs w:val="26"/>
        </w:rPr>
        <w:t>Bài dự thi</w:t>
      </w:r>
    </w:p>
    <w:p w:rsidR="00DE1D5B" w:rsidRPr="00275401" w:rsidRDefault="00DE1D5B" w:rsidP="006727BD">
      <w:pPr>
        <w:spacing w:after="0"/>
        <w:jc w:val="center"/>
        <w:rPr>
          <w:rFonts w:ascii="Times New Roman" w:hAnsi="Times New Roman"/>
          <w:b/>
          <w:sz w:val="36"/>
          <w:szCs w:val="36"/>
        </w:rPr>
      </w:pPr>
      <w:r w:rsidRPr="00275401">
        <w:rPr>
          <w:rFonts w:ascii="Times New Roman" w:hAnsi="Times New Roman"/>
          <w:b/>
          <w:sz w:val="36"/>
          <w:szCs w:val="36"/>
        </w:rPr>
        <w:t>Tìm hiểu lịch sử quan hệ đặc biêt Việt Nam – Lào</w:t>
      </w:r>
    </w:p>
    <w:p w:rsidR="00DE1D5B" w:rsidRPr="00A45420" w:rsidRDefault="00DE1D5B" w:rsidP="006727BD">
      <w:pPr>
        <w:spacing w:after="0"/>
        <w:jc w:val="center"/>
        <w:rPr>
          <w:rFonts w:ascii="Times New Roman" w:hAnsi="Times New Roman"/>
          <w:b/>
          <w:sz w:val="32"/>
          <w:szCs w:val="32"/>
        </w:rPr>
      </w:pPr>
    </w:p>
    <w:p w:rsidR="00DE1D5B" w:rsidRPr="007D0064" w:rsidRDefault="00DE1D5B" w:rsidP="00A45420">
      <w:pPr>
        <w:spacing w:after="0"/>
        <w:jc w:val="both"/>
        <w:rPr>
          <w:rFonts w:ascii="Times New Roman" w:hAnsi="Times New Roman"/>
          <w:b/>
          <w:sz w:val="28"/>
          <w:szCs w:val="28"/>
          <w:u w:val="single"/>
        </w:rPr>
      </w:pPr>
      <w:r w:rsidRPr="007D0064">
        <w:rPr>
          <w:rFonts w:ascii="Times New Roman" w:hAnsi="Times New Roman"/>
          <w:b/>
          <w:sz w:val="28"/>
          <w:szCs w:val="28"/>
          <w:u w:val="single"/>
        </w:rPr>
        <w:t xml:space="preserve">Đề tài : </w:t>
      </w:r>
    </w:p>
    <w:p w:rsidR="00DE1D5B" w:rsidRPr="00140533" w:rsidRDefault="00DE1D5B" w:rsidP="006727BD">
      <w:pPr>
        <w:pStyle w:val="Heading1"/>
        <w:spacing w:before="0" w:beforeAutospacing="0" w:after="136" w:afterAutospacing="0"/>
        <w:textAlignment w:val="baseline"/>
        <w:rPr>
          <w:color w:val="111111"/>
          <w:sz w:val="26"/>
          <w:szCs w:val="26"/>
        </w:rPr>
      </w:pPr>
      <w:r w:rsidRPr="00140533">
        <w:rPr>
          <w:color w:val="111111"/>
          <w:sz w:val="26"/>
          <w:szCs w:val="26"/>
        </w:rPr>
        <w:t xml:space="preserve">         NHỮNG CẢM NHẬN VỀ NỀN VĂN HÓA, ĐẤT NƯỚC VÀ CON NGƯỜI LÀO</w:t>
      </w:r>
    </w:p>
    <w:p w:rsidR="00DE1D5B" w:rsidRPr="00140533" w:rsidRDefault="00DE1D5B" w:rsidP="006727BD">
      <w:pPr>
        <w:pStyle w:val="Heading1"/>
        <w:spacing w:before="0" w:beforeAutospacing="0" w:after="136" w:afterAutospacing="0"/>
        <w:textAlignment w:val="baseline"/>
        <w:rPr>
          <w:color w:val="111111"/>
          <w:sz w:val="26"/>
          <w:szCs w:val="26"/>
        </w:rPr>
      </w:pPr>
    </w:p>
    <w:p w:rsidR="00DE1D5B" w:rsidRPr="006727BD" w:rsidRDefault="00DE1D5B" w:rsidP="006727BD">
      <w:pPr>
        <w:pStyle w:val="Heading1"/>
        <w:spacing w:before="0" w:beforeAutospacing="0" w:after="136" w:afterAutospacing="0"/>
        <w:ind w:left="360"/>
        <w:textAlignment w:val="baseline"/>
        <w:rPr>
          <w:b w:val="0"/>
          <w:color w:val="111111"/>
          <w:sz w:val="26"/>
          <w:szCs w:val="26"/>
        </w:rPr>
      </w:pPr>
      <w:r w:rsidRPr="006727BD">
        <w:rPr>
          <w:b w:val="0"/>
          <w:color w:val="111111"/>
          <w:sz w:val="26"/>
          <w:szCs w:val="26"/>
        </w:rPr>
        <w:t>Lào có nền văn hóa được hình thành từ lâu đời, không ngừng bồi tụ, phát triển theo thời gian, rất phong phú và đa dạng.</w:t>
      </w:r>
    </w:p>
    <w:p w:rsidR="00DE1D5B" w:rsidRPr="006727BD" w:rsidRDefault="00DE1D5B" w:rsidP="006727BD">
      <w:pPr>
        <w:pStyle w:val="Heading1"/>
        <w:spacing w:before="0" w:beforeAutospacing="0" w:after="136" w:afterAutospacing="0"/>
        <w:ind w:left="360"/>
        <w:textAlignment w:val="baseline"/>
        <w:rPr>
          <w:b w:val="0"/>
          <w:color w:val="111111"/>
          <w:sz w:val="26"/>
          <w:szCs w:val="26"/>
        </w:rPr>
      </w:pPr>
      <w:r w:rsidRPr="006727BD">
        <w:rPr>
          <w:b w:val="0"/>
          <w:color w:val="111111"/>
          <w:sz w:val="26"/>
          <w:szCs w:val="26"/>
        </w:rPr>
        <w:t>Văn hóa Lào nằm trong cơ tầng văn hóa Đông nam Á nên mang những đặc trưng chung của văn hóa Đông Nam Á.</w:t>
      </w:r>
    </w:p>
    <w:p w:rsidR="00DE1D5B" w:rsidRPr="006727BD" w:rsidRDefault="00DE1D5B" w:rsidP="006727BD">
      <w:pPr>
        <w:pStyle w:val="Heading1"/>
        <w:spacing w:before="0" w:beforeAutospacing="0" w:after="136" w:afterAutospacing="0"/>
        <w:ind w:left="360"/>
        <w:textAlignment w:val="baseline"/>
        <w:rPr>
          <w:b w:val="0"/>
          <w:color w:val="111111"/>
          <w:sz w:val="26"/>
          <w:szCs w:val="26"/>
        </w:rPr>
      </w:pPr>
      <w:r w:rsidRPr="006727BD">
        <w:rPr>
          <w:b w:val="0"/>
          <w:color w:val="111111"/>
          <w:sz w:val="26"/>
          <w:szCs w:val="26"/>
        </w:rPr>
        <w:t>Tuy có những nét chung của văn hóa đông Nam Á nhưng văn hóa Lào có rất nhiều nét riêng biệt, đó là bản sắc văn hóa của dân tộc Lào.</w:t>
      </w:r>
    </w:p>
    <w:p w:rsidR="00DE1D5B" w:rsidRPr="006727BD" w:rsidRDefault="00DE1D5B" w:rsidP="006727BD">
      <w:pPr>
        <w:pStyle w:val="Heading1"/>
        <w:spacing w:before="0" w:beforeAutospacing="0" w:after="136" w:afterAutospacing="0"/>
        <w:ind w:left="360"/>
        <w:textAlignment w:val="baseline"/>
        <w:rPr>
          <w:b w:val="0"/>
          <w:color w:val="111111"/>
          <w:sz w:val="26"/>
          <w:szCs w:val="26"/>
        </w:rPr>
      </w:pPr>
      <w:r w:rsidRPr="006727BD">
        <w:rPr>
          <w:b w:val="0"/>
          <w:color w:val="111111"/>
          <w:sz w:val="26"/>
          <w:szCs w:val="26"/>
        </w:rPr>
        <w:t>Đất nước Lào có vị trí chiến lược đặc biệt đối với Đông Dương và Đông Nam Á.</w:t>
      </w:r>
    </w:p>
    <w:p w:rsidR="00DE1D5B" w:rsidRPr="006727BD" w:rsidRDefault="00DE1D5B" w:rsidP="006727BD">
      <w:pPr>
        <w:pStyle w:val="Heading1"/>
        <w:spacing w:before="0" w:beforeAutospacing="0" w:after="136" w:afterAutospacing="0"/>
        <w:ind w:left="360"/>
        <w:textAlignment w:val="baseline"/>
        <w:rPr>
          <w:b w:val="0"/>
          <w:color w:val="111111"/>
          <w:sz w:val="26"/>
          <w:szCs w:val="26"/>
        </w:rPr>
      </w:pPr>
      <w:r w:rsidRPr="006727BD">
        <w:rPr>
          <w:b w:val="0"/>
          <w:color w:val="111111"/>
          <w:sz w:val="26"/>
          <w:szCs w:val="26"/>
        </w:rPr>
        <w:t>Lào là một đất nước thanh bình, thiên nhiên hùng vĩ, giàu tài nguyên.</w:t>
      </w:r>
    </w:p>
    <w:p w:rsidR="00DE1D5B" w:rsidRPr="006727BD" w:rsidRDefault="00DE1D5B" w:rsidP="006727BD">
      <w:pPr>
        <w:pStyle w:val="Heading1"/>
        <w:spacing w:before="0" w:beforeAutospacing="0" w:after="136" w:afterAutospacing="0"/>
        <w:ind w:left="360"/>
        <w:textAlignment w:val="baseline"/>
        <w:rPr>
          <w:b w:val="0"/>
          <w:color w:val="111111"/>
          <w:sz w:val="26"/>
          <w:szCs w:val="26"/>
        </w:rPr>
      </w:pPr>
      <w:r w:rsidRPr="006727BD">
        <w:rPr>
          <w:b w:val="0"/>
          <w:color w:val="111111"/>
          <w:sz w:val="26"/>
          <w:szCs w:val="26"/>
        </w:rPr>
        <w:t>Đất nước Lào có truyền thống lịch sử lâu đời, truyền thống đấu tranh chống giặc ngoại xâm anh dũng kiên cường.</w:t>
      </w:r>
    </w:p>
    <w:p w:rsidR="00DE1D5B" w:rsidRPr="006727BD" w:rsidRDefault="00DE1D5B" w:rsidP="006727BD">
      <w:pPr>
        <w:pStyle w:val="Heading1"/>
        <w:spacing w:before="0" w:beforeAutospacing="0" w:after="136" w:afterAutospacing="0"/>
        <w:ind w:left="360"/>
        <w:textAlignment w:val="baseline"/>
        <w:rPr>
          <w:b w:val="0"/>
          <w:color w:val="111111"/>
          <w:sz w:val="26"/>
          <w:szCs w:val="26"/>
        </w:rPr>
      </w:pPr>
      <w:r w:rsidRPr="006727BD">
        <w:rPr>
          <w:b w:val="0"/>
          <w:color w:val="111111"/>
          <w:sz w:val="26"/>
          <w:szCs w:val="26"/>
        </w:rPr>
        <w:t>Nhân dân Lào cần cù, chăm chỉ và ham học hỏi.</w:t>
      </w:r>
    </w:p>
    <w:p w:rsidR="00DE1D5B" w:rsidRPr="006727BD" w:rsidRDefault="00DE1D5B" w:rsidP="006727BD">
      <w:pPr>
        <w:pStyle w:val="Heading1"/>
        <w:spacing w:before="0" w:beforeAutospacing="0" w:after="136" w:afterAutospacing="0"/>
        <w:textAlignment w:val="baseline"/>
        <w:rPr>
          <w:color w:val="111111"/>
          <w:sz w:val="26"/>
          <w:szCs w:val="26"/>
        </w:rPr>
      </w:pPr>
      <w:r w:rsidRPr="006727BD">
        <w:rPr>
          <w:color w:val="111111"/>
          <w:sz w:val="26"/>
          <w:szCs w:val="26"/>
        </w:rPr>
        <w:t>Lào – đất nước yên bình và mến khách</w:t>
      </w:r>
    </w:p>
    <w:p w:rsidR="00DE1D5B" w:rsidRPr="006727BD" w:rsidRDefault="00DE1D5B" w:rsidP="00275401">
      <w:pPr>
        <w:ind w:firstLine="540"/>
        <w:rPr>
          <w:rFonts w:ascii="Times New Roman" w:hAnsi="Times New Roman"/>
          <w:color w:val="111111"/>
          <w:sz w:val="26"/>
          <w:szCs w:val="26"/>
        </w:rPr>
      </w:pPr>
      <w:r w:rsidRPr="006727BD">
        <w:rPr>
          <w:rFonts w:ascii="Times New Roman" w:hAnsi="Times New Roman"/>
          <w:color w:val="111111"/>
          <w:sz w:val="26"/>
          <w:szCs w:val="26"/>
        </w:rPr>
        <w:t>Lào có những cung đường còn vắng sẽ đưa bạn đi khám phá từng thắng cảnh nổi bật của đất nước Triệu Voi, để cảm nhận một không gian sống mới mẻ, để thấy đất nước Lào còn nghèo nhưng thật yên bình và mến khách.</w:t>
      </w:r>
    </w:p>
    <w:p w:rsidR="00DE1D5B" w:rsidRPr="006727BD" w:rsidRDefault="00DE1D5B" w:rsidP="006727BD">
      <w:pPr>
        <w:pStyle w:val="Heading2"/>
        <w:spacing w:before="0" w:beforeAutospacing="0" w:after="136" w:afterAutospacing="0" w:line="272" w:lineRule="atLeast"/>
        <w:textAlignment w:val="baseline"/>
        <w:rPr>
          <w:color w:val="111111"/>
          <w:sz w:val="26"/>
          <w:szCs w:val="26"/>
        </w:rPr>
      </w:pPr>
      <w:r w:rsidRPr="006727BD">
        <w:rPr>
          <w:color w:val="111111"/>
          <w:sz w:val="26"/>
          <w:szCs w:val="26"/>
        </w:rPr>
        <w:t>Người dân hiền hòa</w:t>
      </w:r>
    </w:p>
    <w:p w:rsidR="00DE1D5B" w:rsidRPr="006727BD" w:rsidRDefault="00DE1D5B" w:rsidP="00275401">
      <w:pPr>
        <w:ind w:firstLine="540"/>
        <w:rPr>
          <w:rFonts w:ascii="Times New Roman" w:hAnsi="Times New Roman"/>
          <w:color w:val="111111"/>
          <w:sz w:val="26"/>
          <w:szCs w:val="26"/>
        </w:rPr>
      </w:pPr>
      <w:r w:rsidRPr="006727BD">
        <w:rPr>
          <w:rFonts w:ascii="Times New Roman" w:hAnsi="Times New Roman"/>
          <w:color w:val="111111"/>
          <w:sz w:val="26"/>
          <w:szCs w:val="26"/>
        </w:rPr>
        <w:t xml:space="preserve"> Người Lào rất hiền lành thuần phác. Họ luôn thân thiện và để lại ấn tượng tốt với du khách, bạn sẽ không cảm thấy lạc lõng như du lịch ở bất kỳ quốc gia nào khác.</w:t>
      </w:r>
    </w:p>
    <w:p w:rsidR="00DE1D5B" w:rsidRPr="006727BD" w:rsidRDefault="00DE1D5B" w:rsidP="00B4217B">
      <w:pPr>
        <w:pStyle w:val="NormalWeb"/>
        <w:spacing w:before="0" w:beforeAutospacing="0" w:after="204" w:afterAutospacing="0" w:line="285" w:lineRule="atLeast"/>
        <w:ind w:firstLine="540"/>
        <w:textAlignment w:val="baseline"/>
        <w:rPr>
          <w:color w:val="111111"/>
          <w:sz w:val="26"/>
          <w:szCs w:val="26"/>
        </w:rPr>
      </w:pPr>
      <w:r w:rsidRPr="006727BD">
        <w:rPr>
          <w:color w:val="111111"/>
          <w:sz w:val="26"/>
          <w:szCs w:val="26"/>
        </w:rPr>
        <w:t>Không hiểu lý do vì sao, dù Lào còn nghèo nhưng trên cung đường đi phượt của mình, bạn sẽ bắt gặp rất nhiều người biết và giỏi tiếng Anh. Từ các bác lái xe tuk tuk đến những viên chức Lào đều có thể sử dụng ngoại ngữ có khi còn thành thạo hơn chính bạn. Ngoài ra, người Lào biết tiếng Việt cũng rất nhiều.</w:t>
      </w:r>
    </w:p>
    <w:p w:rsidR="00DE1D5B" w:rsidRPr="006727BD" w:rsidRDefault="00DE1D5B" w:rsidP="006727BD">
      <w:pPr>
        <w:pStyle w:val="Heading2"/>
        <w:spacing w:before="0" w:beforeAutospacing="0" w:after="136" w:afterAutospacing="0" w:line="272" w:lineRule="atLeast"/>
        <w:textAlignment w:val="baseline"/>
        <w:rPr>
          <w:color w:val="111111"/>
          <w:sz w:val="26"/>
          <w:szCs w:val="26"/>
        </w:rPr>
      </w:pPr>
      <w:r w:rsidRPr="006727BD">
        <w:rPr>
          <w:color w:val="111111"/>
          <w:sz w:val="26"/>
          <w:szCs w:val="26"/>
        </w:rPr>
        <w:t>An ninh tốt</w:t>
      </w:r>
    </w:p>
    <w:p w:rsidR="00DE1D5B" w:rsidRPr="006727BD" w:rsidRDefault="00DE1D5B" w:rsidP="00B4217B">
      <w:pPr>
        <w:ind w:firstLine="540"/>
        <w:rPr>
          <w:rFonts w:ascii="Times New Roman" w:hAnsi="Times New Roman"/>
          <w:color w:val="111111"/>
          <w:sz w:val="26"/>
          <w:szCs w:val="26"/>
        </w:rPr>
      </w:pPr>
      <w:r w:rsidRPr="006727BD">
        <w:rPr>
          <w:rFonts w:ascii="Times New Roman" w:hAnsi="Times New Roman"/>
          <w:color w:val="111111"/>
          <w:sz w:val="26"/>
          <w:szCs w:val="26"/>
        </w:rPr>
        <w:t xml:space="preserve"> Dù ở Pakse, </w:t>
      </w:r>
      <w:smartTag w:uri="urn:schemas-microsoft-com:office:smarttags" w:element="place">
        <w:smartTag w:uri="urn:schemas-microsoft-com:office:smarttags" w:element="City">
          <w:r w:rsidRPr="006727BD">
            <w:rPr>
              <w:rFonts w:ascii="Times New Roman" w:hAnsi="Times New Roman"/>
              <w:color w:val="111111"/>
              <w:sz w:val="26"/>
              <w:szCs w:val="26"/>
            </w:rPr>
            <w:t>Vientiane</w:t>
          </w:r>
        </w:smartTag>
      </w:smartTag>
      <w:r w:rsidRPr="006727BD">
        <w:rPr>
          <w:rFonts w:ascii="Times New Roman" w:hAnsi="Times New Roman"/>
          <w:color w:val="111111"/>
          <w:sz w:val="26"/>
          <w:szCs w:val="26"/>
        </w:rPr>
        <w:t>, Luang Prabang hay bất kỳ nơi nào trên đất Lào gần như không  có bạo lực và trộm cắp. Dân Lào coi ăn trộm là một tội ác, ai bị bắt sẽ phạt rất nặng. Có du khách lỡ quá chén ngủ quên ngay tại quán nhậu, hôm sau thức dậy vừa ngại vì đã vô phép lại vừa vui khi thấy hành lý không suy chuyển chút nào.</w:t>
      </w:r>
    </w:p>
    <w:p w:rsidR="00DE1D5B" w:rsidRPr="006727BD" w:rsidRDefault="00DE1D5B" w:rsidP="006727BD">
      <w:pPr>
        <w:pStyle w:val="Heading2"/>
        <w:spacing w:before="0" w:beforeAutospacing="0" w:after="136" w:afterAutospacing="0" w:line="272" w:lineRule="atLeast"/>
        <w:textAlignment w:val="baseline"/>
        <w:rPr>
          <w:color w:val="111111"/>
          <w:sz w:val="26"/>
          <w:szCs w:val="26"/>
        </w:rPr>
      </w:pPr>
      <w:r w:rsidRPr="006727BD">
        <w:rPr>
          <w:color w:val="111111"/>
          <w:sz w:val="26"/>
          <w:szCs w:val="26"/>
        </w:rPr>
        <w:t>Cuộc sống chậm rãi, bình yên</w:t>
      </w:r>
    </w:p>
    <w:p w:rsidR="00DE1D5B" w:rsidRPr="006727BD" w:rsidRDefault="00DE1D5B" w:rsidP="00B4217B">
      <w:pPr>
        <w:pStyle w:val="NormalWeb"/>
        <w:spacing w:before="0" w:beforeAutospacing="0" w:after="204" w:afterAutospacing="0" w:line="285" w:lineRule="atLeast"/>
        <w:ind w:firstLine="720"/>
        <w:textAlignment w:val="baseline"/>
        <w:rPr>
          <w:color w:val="111111"/>
          <w:sz w:val="26"/>
          <w:szCs w:val="26"/>
        </w:rPr>
      </w:pPr>
      <w:r w:rsidRPr="006727BD">
        <w:rPr>
          <w:color w:val="111111"/>
          <w:sz w:val="26"/>
          <w:szCs w:val="26"/>
        </w:rPr>
        <w:t xml:space="preserve">Nếu hầu hết các quốc gia thuộc Đông Nam Á đang chuyển mình và vươn lên hội nhập với quốc tế thì du khách vẫn có thể thấy sự thanh bình, yên ả tại Lào. Kể cả tại thủ đô </w:t>
      </w:r>
      <w:smartTag w:uri="urn:schemas-microsoft-com:office:smarttags" w:element="place">
        <w:smartTag w:uri="urn:schemas-microsoft-com:office:smarttags" w:element="City">
          <w:r w:rsidRPr="006727BD">
            <w:rPr>
              <w:color w:val="111111"/>
              <w:sz w:val="26"/>
              <w:szCs w:val="26"/>
            </w:rPr>
            <w:t>Vientiane</w:t>
          </w:r>
        </w:smartTag>
      </w:smartTag>
      <w:r w:rsidRPr="006727BD">
        <w:rPr>
          <w:color w:val="111111"/>
          <w:sz w:val="26"/>
          <w:szCs w:val="26"/>
        </w:rPr>
        <w:t>, người ta cũng có cảm giác đây là một thị trấn yên ả nằm bên sông nhiều hơn là thủ đô của một quốc gia. Lào cũng đang tiến lên nhưng có vẻ như ở đất nước này những lề thói, giá trị truyền thống hàng ngày vẫn được người dân và chính quyền nâng niu gìn giữ.</w:t>
      </w:r>
    </w:p>
    <w:p w:rsidR="00DE1D5B" w:rsidRPr="006727BD" w:rsidRDefault="00DE1D5B" w:rsidP="00B4217B">
      <w:pPr>
        <w:ind w:firstLine="720"/>
        <w:rPr>
          <w:rFonts w:ascii="Times New Roman" w:hAnsi="Times New Roman"/>
          <w:color w:val="111111"/>
          <w:sz w:val="26"/>
          <w:szCs w:val="26"/>
        </w:rPr>
      </w:pPr>
      <w:r w:rsidRPr="006727BD">
        <w:rPr>
          <w:rFonts w:ascii="Times New Roman" w:hAnsi="Times New Roman"/>
          <w:color w:val="111111"/>
          <w:sz w:val="26"/>
          <w:szCs w:val="26"/>
        </w:rPr>
        <w:t xml:space="preserve">Đã quen với tiếng ồn của xe cộ, tiếng còi hú vội vã ở các thành phố khác, bạn sẽ bất ngờ trước sự im lặng gần như tuyệt đối của giao thông Lào. Ngay tại </w:t>
      </w:r>
      <w:smartTag w:uri="urn:schemas-microsoft-com:office:smarttags" w:element="place">
        <w:smartTag w:uri="urn:schemas-microsoft-com:office:smarttags" w:element="City">
          <w:r w:rsidRPr="006727BD">
            <w:rPr>
              <w:rFonts w:ascii="Times New Roman" w:hAnsi="Times New Roman"/>
              <w:color w:val="111111"/>
              <w:sz w:val="26"/>
              <w:szCs w:val="26"/>
            </w:rPr>
            <w:t>Vientiane</w:t>
          </w:r>
        </w:smartTag>
      </w:smartTag>
      <w:r w:rsidRPr="006727BD">
        <w:rPr>
          <w:rFonts w:ascii="Times New Roman" w:hAnsi="Times New Roman"/>
          <w:color w:val="111111"/>
          <w:sz w:val="26"/>
          <w:szCs w:val="26"/>
        </w:rPr>
        <w:t xml:space="preserve">, dù dòng phương tiện tham gia trên đường cũng khá đông đúc nhưng tuyệt nhiên không một tiếng còi. Các phương tiện nghiêm chỉnh đi đúng làn đường, chấp hành luật giao thông và nhường nhịn nhau. Đường phố ở </w:t>
      </w:r>
      <w:smartTag w:uri="urn:schemas-microsoft-com:office:smarttags" w:element="place">
        <w:smartTag w:uri="urn:schemas-microsoft-com:office:smarttags" w:element="City">
          <w:r w:rsidRPr="006727BD">
            <w:rPr>
              <w:rFonts w:ascii="Times New Roman" w:hAnsi="Times New Roman"/>
              <w:color w:val="111111"/>
              <w:sz w:val="26"/>
              <w:szCs w:val="26"/>
            </w:rPr>
            <w:t>Vientiane</w:t>
          </w:r>
        </w:smartTag>
      </w:smartTag>
      <w:r w:rsidRPr="006727BD">
        <w:rPr>
          <w:rFonts w:ascii="Times New Roman" w:hAnsi="Times New Roman"/>
          <w:color w:val="111111"/>
          <w:sz w:val="26"/>
          <w:szCs w:val="26"/>
        </w:rPr>
        <w:t xml:space="preserve"> cũng không quá thênh thang nhưng sự phân luồng rất tốt, xe ôtô không bao giờ lấn sang phần đường của xe cơ giới cũng như chiếm chỗ của xe được phép rẽ phải. Thâm chí người dân ở đây xem chiếc còi… là chi tiết thừa nhất trên một cái xe.</w:t>
      </w:r>
    </w:p>
    <w:p w:rsidR="00DE1D5B" w:rsidRPr="003314CF" w:rsidRDefault="00DE1D5B" w:rsidP="00B4217B">
      <w:pPr>
        <w:ind w:firstLine="720"/>
        <w:rPr>
          <w:sz w:val="26"/>
          <w:szCs w:val="26"/>
        </w:rPr>
      </w:pPr>
      <w:r w:rsidRPr="006727BD">
        <w:rPr>
          <w:rFonts w:ascii="Times New Roman" w:hAnsi="Times New Roman"/>
          <w:color w:val="111111"/>
          <w:sz w:val="26"/>
          <w:szCs w:val="26"/>
        </w:rPr>
        <w:t>Bia lào rất lạ miệng và ngon, uống lúc đầu thì nhẹ lắm, nhẹ hơn bia hà nội nhiều nhưng uống tới đâu thấm tới đó. Bia Lào từng được tạp chí Asia Magazine bình chọn là loại bia ngon nhất châu Á. Ở Lào có món cá sông Mekong rất đặc biệt, ngọt, thịt chắc nịch, nướng lên đem nhấm với bia Lào thì thật tuyệt vời.</w:t>
      </w:r>
    </w:p>
    <w:sectPr w:rsidR="00DE1D5B" w:rsidRPr="003314CF" w:rsidSect="00140533">
      <w:footerReference w:type="default" r:id="rId6"/>
      <w:pgSz w:w="12240" w:h="15840"/>
      <w:pgMar w:top="810" w:right="540" w:bottom="720" w:left="117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D5B" w:rsidRDefault="00DE1D5B" w:rsidP="00AA38AC">
      <w:pPr>
        <w:spacing w:after="0" w:line="240" w:lineRule="auto"/>
      </w:pPr>
      <w:r>
        <w:separator/>
      </w:r>
    </w:p>
  </w:endnote>
  <w:endnote w:type="continuationSeparator" w:id="0">
    <w:p w:rsidR="00DE1D5B" w:rsidRDefault="00DE1D5B" w:rsidP="00AA38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2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D5B" w:rsidRDefault="00DE1D5B">
    <w:pPr>
      <w:pStyle w:val="Footer"/>
      <w:jc w:val="right"/>
    </w:pPr>
    <w:fldSimple w:instr=" PAGE   \* MERGEFORMAT ">
      <w:r>
        <w:rPr>
          <w:noProof/>
        </w:rPr>
        <w:t>2</w:t>
      </w:r>
    </w:fldSimple>
  </w:p>
  <w:p w:rsidR="00DE1D5B" w:rsidRDefault="00DE1D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D5B" w:rsidRDefault="00DE1D5B" w:rsidP="00AA38AC">
      <w:pPr>
        <w:spacing w:after="0" w:line="240" w:lineRule="auto"/>
      </w:pPr>
      <w:r>
        <w:separator/>
      </w:r>
    </w:p>
  </w:footnote>
  <w:footnote w:type="continuationSeparator" w:id="0">
    <w:p w:rsidR="00DE1D5B" w:rsidRDefault="00DE1D5B" w:rsidP="00AA38A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60C9"/>
    <w:rsid w:val="00032361"/>
    <w:rsid w:val="000B08A1"/>
    <w:rsid w:val="000F3B77"/>
    <w:rsid w:val="000F4E9B"/>
    <w:rsid w:val="00140533"/>
    <w:rsid w:val="0018670E"/>
    <w:rsid w:val="00254AEC"/>
    <w:rsid w:val="00275401"/>
    <w:rsid w:val="00321AED"/>
    <w:rsid w:val="003314CF"/>
    <w:rsid w:val="003B3C78"/>
    <w:rsid w:val="003C7C04"/>
    <w:rsid w:val="003E7B40"/>
    <w:rsid w:val="00427308"/>
    <w:rsid w:val="00457834"/>
    <w:rsid w:val="004E0B52"/>
    <w:rsid w:val="005739E1"/>
    <w:rsid w:val="00655D42"/>
    <w:rsid w:val="006727BD"/>
    <w:rsid w:val="006B7F3D"/>
    <w:rsid w:val="0070196C"/>
    <w:rsid w:val="007108D2"/>
    <w:rsid w:val="007732C3"/>
    <w:rsid w:val="00783932"/>
    <w:rsid w:val="007D0064"/>
    <w:rsid w:val="007E42FA"/>
    <w:rsid w:val="008060C9"/>
    <w:rsid w:val="00967331"/>
    <w:rsid w:val="009705C6"/>
    <w:rsid w:val="00996FB4"/>
    <w:rsid w:val="009A023E"/>
    <w:rsid w:val="009E5BB4"/>
    <w:rsid w:val="00A45420"/>
    <w:rsid w:val="00A63499"/>
    <w:rsid w:val="00AA38AC"/>
    <w:rsid w:val="00AA645E"/>
    <w:rsid w:val="00B21A23"/>
    <w:rsid w:val="00B4217B"/>
    <w:rsid w:val="00BF5FA2"/>
    <w:rsid w:val="00D02CAF"/>
    <w:rsid w:val="00D22610"/>
    <w:rsid w:val="00D951B7"/>
    <w:rsid w:val="00DE1D5B"/>
    <w:rsid w:val="00DE6B93"/>
    <w:rsid w:val="00DE6BA9"/>
    <w:rsid w:val="00DF7A7B"/>
    <w:rsid w:val="00E30481"/>
    <w:rsid w:val="00E461D7"/>
    <w:rsid w:val="00E63658"/>
    <w:rsid w:val="00EA4ABC"/>
    <w:rsid w:val="00EF11E8"/>
    <w:rsid w:val="00F62D1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11E8"/>
    <w:pPr>
      <w:spacing w:after="200" w:line="276" w:lineRule="auto"/>
    </w:pPr>
  </w:style>
  <w:style w:type="paragraph" w:styleId="Heading1">
    <w:name w:val="heading 1"/>
    <w:basedOn w:val="Normal"/>
    <w:link w:val="Heading1Char"/>
    <w:uiPriority w:val="99"/>
    <w:qFormat/>
    <w:locked/>
    <w:rsid w:val="006727BD"/>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link w:val="Heading2Char"/>
    <w:uiPriority w:val="99"/>
    <w:qFormat/>
    <w:locked/>
    <w:rsid w:val="006727BD"/>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DDD"/>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14DDD"/>
    <w:rPr>
      <w:rFonts w:asciiTheme="majorHAnsi" w:eastAsiaTheme="majorEastAsia" w:hAnsiTheme="majorHAnsi" w:cstheme="majorBidi"/>
      <w:b/>
      <w:bCs/>
      <w:i/>
      <w:iCs/>
      <w:sz w:val="28"/>
      <w:szCs w:val="28"/>
    </w:rPr>
  </w:style>
  <w:style w:type="paragraph" w:styleId="BalloonText">
    <w:name w:val="Balloon Text"/>
    <w:basedOn w:val="Normal"/>
    <w:link w:val="BalloonTextChar"/>
    <w:uiPriority w:val="99"/>
    <w:semiHidden/>
    <w:rsid w:val="008060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060C9"/>
    <w:rPr>
      <w:rFonts w:ascii="Tahoma" w:hAnsi="Tahoma" w:cs="Tahoma"/>
      <w:sz w:val="16"/>
      <w:szCs w:val="16"/>
    </w:rPr>
  </w:style>
  <w:style w:type="paragraph" w:styleId="NormalWeb">
    <w:name w:val="Normal (Web)"/>
    <w:basedOn w:val="Normal"/>
    <w:uiPriority w:val="99"/>
    <w:rsid w:val="009705C6"/>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rsid w:val="00AA38AC"/>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AA38AC"/>
    <w:rPr>
      <w:rFonts w:cs="Times New Roman"/>
    </w:rPr>
  </w:style>
  <w:style w:type="paragraph" w:styleId="Footer">
    <w:name w:val="footer"/>
    <w:basedOn w:val="Normal"/>
    <w:link w:val="FooterChar"/>
    <w:uiPriority w:val="99"/>
    <w:rsid w:val="00AA38A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AA38AC"/>
    <w:rPr>
      <w:rFonts w:cs="Times New Roman"/>
    </w:rPr>
  </w:style>
</w:styles>
</file>

<file path=word/webSettings.xml><?xml version="1.0" encoding="utf-8"?>
<w:webSettings xmlns:r="http://schemas.openxmlformats.org/officeDocument/2006/relationships" xmlns:w="http://schemas.openxmlformats.org/wordprocessingml/2006/main">
  <w:divs>
    <w:div w:id="15118732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2</Pages>
  <Words>498</Words>
  <Characters>2839</Characters>
  <Application>Microsoft Office Outlook</Application>
  <DocSecurity>0</DocSecurity>
  <Lines>0</Lines>
  <Paragraphs>0</Paragraphs>
  <ScaleCrop>false</ScaleCrop>
  <Company>CKK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Họ và tên : NGUYỄN HUỲNH MAI HẠNH</dc:title>
  <dc:subject/>
  <dc:creator>User</dc:creator>
  <cp:keywords/>
  <dc:description/>
  <cp:lastModifiedBy>Admin</cp:lastModifiedBy>
  <cp:revision>4</cp:revision>
  <dcterms:created xsi:type="dcterms:W3CDTF">2017-07-12T04:35:00Z</dcterms:created>
  <dcterms:modified xsi:type="dcterms:W3CDTF">2017-07-12T04:46:00Z</dcterms:modified>
</cp:coreProperties>
</file>